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68E" w:rsidRDefault="00616FAA">
      <w:pPr>
        <w:pStyle w:val="Standard"/>
        <w:rPr>
          <w:rFonts w:hint="eastAsia"/>
          <w:b/>
        </w:rPr>
      </w:pPr>
      <w:bookmarkStart w:id="0" w:name="_GoBack"/>
      <w:bookmarkEnd w:id="0"/>
      <w:r>
        <w:rPr>
          <w:b/>
        </w:rPr>
        <w:t>Výtvarná výchova</w:t>
      </w:r>
    </w:p>
    <w:p w:rsidR="003C568E" w:rsidRDefault="00616FAA">
      <w:pPr>
        <w:pStyle w:val="Standard"/>
        <w:rPr>
          <w:rFonts w:hint="eastAsia"/>
          <w:b/>
        </w:rPr>
      </w:pPr>
      <w:r>
        <w:rPr>
          <w:b/>
        </w:rPr>
        <w:t>Výchova ke zdraví</w:t>
      </w:r>
    </w:p>
    <w:p w:rsidR="003C568E" w:rsidRDefault="003C568E">
      <w:pPr>
        <w:pStyle w:val="Standard"/>
        <w:rPr>
          <w:rFonts w:hint="eastAsia"/>
        </w:rPr>
      </w:pPr>
    </w:p>
    <w:p w:rsidR="003C568E" w:rsidRDefault="00616FAA">
      <w:pPr>
        <w:pStyle w:val="Standard"/>
        <w:rPr>
          <w:rFonts w:hint="eastAsia"/>
        </w:rPr>
      </w:pPr>
      <w:r>
        <w:t>Soutěž o nej, nej, nej……..vtipnou, inspirující, či jinak zajímavou a zábavnou</w:t>
      </w:r>
    </w:p>
    <w:p w:rsidR="003C568E" w:rsidRDefault="00616FAA">
      <w:pPr>
        <w:pStyle w:val="Standard"/>
        <w:rPr>
          <w:rFonts w:hint="eastAsia"/>
        </w:rPr>
      </w:pPr>
      <w:r>
        <w:t xml:space="preserve">FOTOGRAFII, KOLÁŽ, KRESBU, KRÁTKÉ VIDEO nebo podobnou techniku na </w:t>
      </w:r>
      <w:r>
        <w:t>téma:</w:t>
      </w:r>
    </w:p>
    <w:p w:rsidR="003C568E" w:rsidRDefault="003C568E">
      <w:pPr>
        <w:pStyle w:val="Standard"/>
        <w:rPr>
          <w:rFonts w:hint="eastAsia"/>
        </w:rPr>
      </w:pPr>
    </w:p>
    <w:p w:rsidR="003C568E" w:rsidRDefault="00616FAA">
      <w:pPr>
        <w:pStyle w:val="Standard"/>
        <w:rPr>
          <w:rFonts w:hint="eastAsia"/>
        </w:rPr>
      </w:pPr>
      <w:r>
        <w:t>OCHRANNÁ ROUŠKA, RESPIRÁTOR a jejich použití</w:t>
      </w:r>
    </w:p>
    <w:p w:rsidR="003C568E" w:rsidRDefault="003C568E">
      <w:pPr>
        <w:pStyle w:val="Standard"/>
        <w:rPr>
          <w:rFonts w:hint="eastAsia"/>
        </w:rPr>
      </w:pPr>
    </w:p>
    <w:p w:rsidR="003C568E" w:rsidRDefault="00616FAA">
      <w:pPr>
        <w:pStyle w:val="Standard"/>
        <w:rPr>
          <w:rFonts w:hint="eastAsia"/>
        </w:rPr>
      </w:pPr>
      <w:r>
        <w:t>Kategorie: 5.-9.ročník</w:t>
      </w:r>
    </w:p>
    <w:p w:rsidR="003C568E" w:rsidRDefault="00616FAA">
      <w:pPr>
        <w:pStyle w:val="Standard"/>
        <w:rPr>
          <w:rFonts w:hint="eastAsia"/>
        </w:rPr>
      </w:pPr>
      <w:r>
        <w:t>Termín uzávěrky soutěže: 13.dubna 2020</w:t>
      </w:r>
    </w:p>
    <w:p w:rsidR="003C568E" w:rsidRDefault="00616FAA">
      <w:pPr>
        <w:pStyle w:val="Standard"/>
        <w:rPr>
          <w:rFonts w:hint="eastAsia"/>
        </w:rPr>
      </w:pPr>
      <w:r>
        <w:t xml:space="preserve">Adresa na odeslání soutěžních prací:  </w:t>
      </w:r>
      <w:hyperlink r:id="rId6" w:history="1">
        <w:r>
          <w:t>zszahalkova@seznam.cz</w:t>
        </w:r>
      </w:hyperlink>
    </w:p>
    <w:p w:rsidR="003C568E" w:rsidRDefault="00616FAA">
      <w:pPr>
        <w:pStyle w:val="Standard"/>
        <w:rPr>
          <w:rFonts w:hint="eastAsia"/>
        </w:rPr>
      </w:pPr>
      <w:r>
        <w:t>Soutěž je dobrovolná, účastník posí</w:t>
      </w:r>
      <w:r>
        <w:t>lá maximálně dvě práce.</w:t>
      </w:r>
    </w:p>
    <w:p w:rsidR="003C568E" w:rsidRDefault="003C568E">
      <w:pPr>
        <w:pStyle w:val="Standard"/>
        <w:rPr>
          <w:rFonts w:hint="eastAsia"/>
        </w:rPr>
      </w:pPr>
    </w:p>
    <w:p w:rsidR="003C568E" w:rsidRDefault="00616FAA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4" cy="4589977"/>
            <wp:effectExtent l="3078" t="15972" r="17045" b="17044"/>
            <wp:docPr id="1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6120134" cy="45899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C568E" w:rsidRDefault="00616FAA">
      <w:pPr>
        <w:pStyle w:val="Standard"/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6120134" cy="4590416"/>
            <wp:effectExtent l="0" t="0" r="0" b="634"/>
            <wp:docPr id="2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drawing>
          <wp:inline distT="0" distB="0" distL="0" distR="0">
            <wp:extent cx="6120134" cy="4589775"/>
            <wp:effectExtent l="0" t="0" r="0" b="1275"/>
            <wp:docPr id="3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89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C568E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FAA" w:rsidRDefault="00616FAA">
      <w:pPr>
        <w:rPr>
          <w:rFonts w:hint="eastAsia"/>
        </w:rPr>
      </w:pPr>
      <w:r>
        <w:separator/>
      </w:r>
    </w:p>
  </w:endnote>
  <w:endnote w:type="continuationSeparator" w:id="0">
    <w:p w:rsidR="00616FAA" w:rsidRDefault="00616FA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FAA" w:rsidRDefault="00616FA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616FAA" w:rsidRDefault="00616FA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C568E"/>
    <w:rsid w:val="003C568E"/>
    <w:rsid w:val="00616FAA"/>
    <w:rsid w:val="009F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E51A9E-070F-4E9F-8994-20C80AAF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szahalkova@seznam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Reditel</cp:lastModifiedBy>
  <cp:revision>2</cp:revision>
  <dcterms:created xsi:type="dcterms:W3CDTF">2020-03-30T20:33:00Z</dcterms:created>
  <dcterms:modified xsi:type="dcterms:W3CDTF">2020-03-30T20:33:00Z</dcterms:modified>
</cp:coreProperties>
</file>